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EE017F" w:rsidTr="00EE017F">
        <w:trPr>
          <w:trHeight w:val="1210"/>
        </w:trPr>
        <w:tc>
          <w:tcPr>
            <w:tcW w:w="6974" w:type="dxa"/>
          </w:tcPr>
          <w:p w:rsidR="00EE017F" w:rsidRDefault="00EE017F">
            <w:bookmarkStart w:id="0" w:name="_GoBack"/>
            <w:bookmarkEnd w:id="0"/>
            <w:r w:rsidRPr="00EE017F">
              <w:rPr>
                <w:color w:val="FF0000"/>
                <w:sz w:val="144"/>
              </w:rPr>
              <w:t>Now</w:t>
            </w:r>
          </w:p>
        </w:tc>
        <w:tc>
          <w:tcPr>
            <w:tcW w:w="6974" w:type="dxa"/>
          </w:tcPr>
          <w:p w:rsidR="00EE017F" w:rsidRDefault="00EE017F">
            <w:r w:rsidRPr="00EE017F">
              <w:rPr>
                <w:color w:val="00B050"/>
                <w:sz w:val="144"/>
              </w:rPr>
              <w:t>Next</w:t>
            </w:r>
          </w:p>
        </w:tc>
      </w:tr>
      <w:tr w:rsidR="00EE017F" w:rsidTr="00DE17B1">
        <w:trPr>
          <w:trHeight w:val="6090"/>
        </w:trPr>
        <w:tc>
          <w:tcPr>
            <w:tcW w:w="6974" w:type="dxa"/>
          </w:tcPr>
          <w:p w:rsidR="00EE017F" w:rsidRDefault="00EE017F"/>
        </w:tc>
        <w:tc>
          <w:tcPr>
            <w:tcW w:w="6974" w:type="dxa"/>
          </w:tcPr>
          <w:p w:rsidR="00EE017F" w:rsidRDefault="00EE017F"/>
        </w:tc>
      </w:tr>
    </w:tbl>
    <w:p w:rsidR="00951EDF" w:rsidRDefault="00951EDF"/>
    <w:sectPr w:rsidR="00951EDF" w:rsidSect="00EE017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17F"/>
    <w:rsid w:val="00035D15"/>
    <w:rsid w:val="00566784"/>
    <w:rsid w:val="00951EDF"/>
    <w:rsid w:val="00EE0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206F09-091C-4CA0-B42B-A4D1B8D02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017F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01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ECFCCDBA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Registered Organisation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Johnson CSF</dc:creator>
  <cp:lastModifiedBy>Inclusion Account</cp:lastModifiedBy>
  <cp:revision>2</cp:revision>
  <dcterms:created xsi:type="dcterms:W3CDTF">2020-03-23T09:55:00Z</dcterms:created>
  <dcterms:modified xsi:type="dcterms:W3CDTF">2020-03-23T09:55:00Z</dcterms:modified>
</cp:coreProperties>
</file>