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656799" w14:textId="799EE6AA" w:rsidR="003479DB" w:rsidRDefault="006A7597" w:rsidP="007F0EEF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EA38056" wp14:editId="4A59FF2B">
            <wp:extent cx="6392848" cy="9812281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805" cy="994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403FD" w14:textId="64855E91" w:rsidR="006A7597" w:rsidRDefault="006A7597" w:rsidP="007F0EEF">
      <w:r>
        <w:rPr>
          <w:noProof/>
          <w:lang w:eastAsia="en-GB"/>
        </w:rPr>
        <w:lastRenderedPageBreak/>
        <w:drawing>
          <wp:inline distT="0" distB="0" distL="0" distR="0" wp14:anchorId="4F1ABE31" wp14:editId="69405838">
            <wp:extent cx="6376946" cy="9787871"/>
            <wp:effectExtent l="0" t="0" r="508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47609" cy="989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9D509" w14:textId="5E05BAC7" w:rsidR="006A7597" w:rsidRDefault="006A7597" w:rsidP="007F0EEF">
      <w:r>
        <w:rPr>
          <w:noProof/>
          <w:lang w:eastAsia="en-GB"/>
        </w:rPr>
        <w:lastRenderedPageBreak/>
        <w:drawing>
          <wp:inline distT="0" distB="0" distL="0" distR="0" wp14:anchorId="15B60007" wp14:editId="3F9BFB55">
            <wp:extent cx="6194066" cy="95071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8981" cy="957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B4866" w14:textId="70CD2B97" w:rsidR="006A7597" w:rsidRDefault="006A7597" w:rsidP="007F0EEF">
      <w:r>
        <w:rPr>
          <w:noProof/>
          <w:lang w:eastAsia="en-GB"/>
        </w:rPr>
        <w:drawing>
          <wp:inline distT="0" distB="0" distL="0" distR="0" wp14:anchorId="5A39982C" wp14:editId="7E35CB82">
            <wp:extent cx="6297433" cy="9665828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73252" cy="978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E3951" w14:textId="7CE1754C" w:rsidR="006A7597" w:rsidRPr="007F0EEF" w:rsidRDefault="006A7597" w:rsidP="007F0EEF">
      <w:r>
        <w:rPr>
          <w:noProof/>
          <w:lang w:eastAsia="en-GB"/>
        </w:rPr>
        <w:drawing>
          <wp:inline distT="0" distB="0" distL="0" distR="0" wp14:anchorId="705DDED1" wp14:editId="2F7413F6">
            <wp:extent cx="6432698" cy="9636911"/>
            <wp:effectExtent l="0" t="0" r="635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2168" cy="971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7597" w:rsidRPr="007F0EEF" w:rsidSect="006A75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DB"/>
    <w:rsid w:val="002E3C0F"/>
    <w:rsid w:val="003479DB"/>
    <w:rsid w:val="006A7597"/>
    <w:rsid w:val="007F0EEF"/>
    <w:rsid w:val="00986490"/>
    <w:rsid w:val="00B10E5A"/>
    <w:rsid w:val="00B6141A"/>
    <w:rsid w:val="00BC1794"/>
    <w:rsid w:val="00E5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0EDE7"/>
  <w15:chartTrackingRefBased/>
  <w15:docId w15:val="{5DC6A3ED-A6CA-4CF3-9B89-2E35D76A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A3B5DE8D</Template>
  <TotalTime>0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Waine</dc:creator>
  <cp:keywords/>
  <dc:description/>
  <cp:lastModifiedBy>Inclusion Account</cp:lastModifiedBy>
  <cp:revision>2</cp:revision>
  <dcterms:created xsi:type="dcterms:W3CDTF">2020-03-23T09:30:00Z</dcterms:created>
  <dcterms:modified xsi:type="dcterms:W3CDTF">2020-03-23T09:30:00Z</dcterms:modified>
</cp:coreProperties>
</file>